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4CE8E25C" w14:textId="1387B5D1"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14:paraId="178706BE" w14:textId="77777777" w:rsidR="00A41521" w:rsidRPr="00DF0EE7" w:rsidRDefault="00A41521" w:rsidP="00A41521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14:paraId="656634EA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321A6CA2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3AC652E0" w14:textId="03272389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DE2FCDE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8D12C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D487E" w14:textId="6CE8929B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B4AEA00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0B841F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D8914C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EEE4DEC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FD039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40CD3" w14:textId="786C58E6"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CC6B4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FCF3E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 .…. grado</w:t>
            </w:r>
          </w:p>
        </w:tc>
      </w:tr>
      <w:tr w:rsidR="00A41521" w:rsidRPr="00DF0EE7" w14:paraId="032D1EDF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302CC0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6E31AFAB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14:paraId="3C49E74C" w14:textId="77777777" w:rsidTr="007B0E71">
        <w:trPr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75060C4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1F3A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C77BA" w14:textId="5138BA05"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14:paraId="2BBD9D97" w14:textId="7777777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B2872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B9573" w14:textId="77777777"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13651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……………. di …………….</w:t>
            </w:r>
          </w:p>
        </w:tc>
      </w:tr>
      <w:tr w:rsidR="00A41521" w:rsidRPr="00DF0EE7" w14:paraId="61781A36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536D5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977BE0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A84BD0F" w14:textId="7777777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579281A7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14:paraId="386D479E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4155B6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04DD69A" w14:textId="27D44507" w:rsidR="00A41521" w:rsidRPr="00DF0EE7" w:rsidRDefault="00B2171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Scarpellini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52E9DE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9704065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53614CEB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6D0A90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DF0C989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6B791FA4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263424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4F3551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615553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4B73C9D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3414392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stranieri</w:t>
            </w:r>
          </w:p>
          <w:p w14:paraId="06E0FEB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0983D6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20844EF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0BFB46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75782F3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1EB8A82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2D18939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2E338D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14:paraId="6A8BA2B1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12493A7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1E550FE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04FB02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4C260B48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58F84972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D62D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52286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3A61C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C59C6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E1373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0D22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268B55" w14:textId="77777777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E10373D" w14:textId="73A03F5E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14:paraId="75B67480" w14:textId="77777777"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33"/>
        <w:gridCol w:w="3133"/>
        <w:gridCol w:w="1398"/>
      </w:tblGrid>
      <w:tr w:rsidR="00A41521" w:rsidRPr="00DF0EE7" w14:paraId="3AA27C6A" w14:textId="7777777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14:paraId="1F23C753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14:paraId="0AE8B2EB" w14:textId="7777777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14:paraId="068BD05E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CC5622B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B53D20D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14:paraId="59AE3308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1021B39B" w14:textId="77777777" w:rsidTr="00B21711">
        <w:trPr>
          <w:jc w:val="center"/>
        </w:trPr>
        <w:tc>
          <w:tcPr>
            <w:tcW w:w="1975" w:type="dxa"/>
            <w:vMerge w:val="restart"/>
            <w:shd w:val="clear" w:color="auto" w:fill="auto"/>
          </w:tcPr>
          <w:p w14:paraId="1C24A243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lastRenderedPageBreak/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14:paraId="4471A35B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  <w:shd w:val="clear" w:color="auto" w:fill="auto"/>
          </w:tcPr>
          <w:p w14:paraId="5694AAA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064C023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542BB9E8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2C87E62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14:paraId="74953D1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  <w:shd w:val="clear" w:color="auto" w:fill="auto"/>
          </w:tcPr>
          <w:p w14:paraId="1C5543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0926C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AEA22E3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77F3F8D4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59DCDB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71E979C9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4F1F67A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718973D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412F0BC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44E39C2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F84658E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33494A7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DB97AC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3133" w:type="dxa"/>
            <w:shd w:val="clear" w:color="auto" w:fill="auto"/>
          </w:tcPr>
          <w:p w14:paraId="6FA851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C801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DA8FF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D153D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24893A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10760DD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5538BCD8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B1968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  <w:shd w:val="clear" w:color="auto" w:fill="auto"/>
          </w:tcPr>
          <w:p w14:paraId="43E81CF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AB456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928A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CFF4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63ED489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35D8142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331BD01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0B83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  <w:shd w:val="clear" w:color="auto" w:fill="auto"/>
          </w:tcPr>
          <w:p w14:paraId="4DB29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80BEE8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CCA9C5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DC93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2018D2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B2EE5F0" w14:textId="77777777" w:rsidTr="00B21711">
        <w:trPr>
          <w:jc w:val="center"/>
        </w:trPr>
        <w:tc>
          <w:tcPr>
            <w:tcW w:w="1975" w:type="dxa"/>
            <w:vMerge w:val="restart"/>
            <w:shd w:val="clear" w:color="auto" w:fill="auto"/>
          </w:tcPr>
          <w:p w14:paraId="6534A42E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14:paraId="2F8B656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  <w:shd w:val="clear" w:color="auto" w:fill="auto"/>
          </w:tcPr>
          <w:p w14:paraId="11BF1C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ADB30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B9F3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BD6FC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5F76C9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1FE4EC3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013826E5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38D8A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  <w:shd w:val="clear" w:color="auto" w:fill="auto"/>
          </w:tcPr>
          <w:p w14:paraId="39DCB17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9056D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660CD6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AB3B01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3A7768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F72746F" w14:textId="77777777" w:rsidTr="00B21711">
        <w:trPr>
          <w:jc w:val="center"/>
        </w:trPr>
        <w:tc>
          <w:tcPr>
            <w:tcW w:w="1975" w:type="dxa"/>
            <w:shd w:val="clear" w:color="auto" w:fill="auto"/>
          </w:tcPr>
          <w:p w14:paraId="642040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14:paraId="4469316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1299F9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032B8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A9E52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CA21A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017ACF6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E2C9E1C" w14:textId="77777777" w:rsidTr="00B21711">
        <w:trPr>
          <w:jc w:val="center"/>
        </w:trPr>
        <w:tc>
          <w:tcPr>
            <w:tcW w:w="1975" w:type="dxa"/>
            <w:shd w:val="clear" w:color="auto" w:fill="auto"/>
          </w:tcPr>
          <w:p w14:paraId="44E9A90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>Il setting d’aula….</w:t>
            </w:r>
          </w:p>
        </w:tc>
        <w:tc>
          <w:tcPr>
            <w:tcW w:w="3133" w:type="dxa"/>
          </w:tcPr>
          <w:p w14:paraId="530579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  <w:shd w:val="clear" w:color="auto" w:fill="auto"/>
          </w:tcPr>
          <w:p w14:paraId="1404EB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BBE6D9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3802B8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13A24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  <w:shd w:val="clear" w:color="auto" w:fill="auto"/>
          </w:tcPr>
          <w:p w14:paraId="67465B5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2AB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8BD5CCF" w14:textId="77777777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</w:tcPr>
          <w:p w14:paraId="00BA608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0916ECE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  <w:shd w:val="clear" w:color="auto" w:fill="auto"/>
          </w:tcPr>
          <w:p w14:paraId="4F8AE7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E7D9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F9FCF5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0E2BEB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45BC029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39E633D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1E520689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  <w:r w:rsidRPr="005F4643">
        <w:rPr>
          <w:rFonts w:cs="Calibri"/>
          <w:sz w:val="20"/>
          <w:szCs w:val="20"/>
        </w:rPr>
        <w:lastRenderedPageBreak/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133"/>
        <w:gridCol w:w="3133"/>
        <w:gridCol w:w="3094"/>
      </w:tblGrid>
      <w:tr w:rsidR="00A41521" w:rsidRPr="005F4643" w14:paraId="3D6E9429" w14:textId="77777777" w:rsidTr="00B21711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14:paraId="4BD1747C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14:paraId="38AD1691" w14:textId="77777777" w:rsidTr="00B21711">
        <w:trPr>
          <w:jc w:val="center"/>
        </w:trPr>
        <w:tc>
          <w:tcPr>
            <w:tcW w:w="983" w:type="dxa"/>
            <w:shd w:val="clear" w:color="auto" w:fill="D9D9D9"/>
            <w:vAlign w:val="center"/>
          </w:tcPr>
          <w:p w14:paraId="5636BDF0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0D218040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941C57B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094" w:type="dxa"/>
            <w:shd w:val="clear" w:color="auto" w:fill="D9D9D9"/>
            <w:vAlign w:val="center"/>
          </w:tcPr>
          <w:p w14:paraId="4B41DC4B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0873A8B3" w14:textId="77777777" w:rsidTr="00B21711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14:paraId="634793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14:paraId="4BE0C2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  <w:shd w:val="clear" w:color="auto" w:fill="auto"/>
          </w:tcPr>
          <w:p w14:paraId="089AEF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EC699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A9BEC0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ABB5D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100D83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9D9BC94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581B920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4BDD6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1D91E0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16185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51177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FCC6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66773F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2FDF6CE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12443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3B4E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coprogettandola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con l’insegnante curricolare  e le eventuali altre figure di riferimento, visto il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4F483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9149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DCA358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74BB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652010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44EBFF5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53F21C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A3A129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0E6ED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629F49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299346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7CFE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84904E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22D2627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C26D4E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8C24C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0FFA4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B5B1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DC1D6A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0546F1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623624C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5A776A4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91D93C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EBB7C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9ABB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1B013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70B97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2C4580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172A1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4603406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47F333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EDCA35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172283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7D1B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18931D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4AF0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0F0E3C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31821AA" w14:textId="77777777" w:rsidTr="00B21711">
        <w:trPr>
          <w:jc w:val="center"/>
        </w:trPr>
        <w:tc>
          <w:tcPr>
            <w:tcW w:w="9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B88A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793BDD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E7B9E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9D48F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9198C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EA0145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E3930F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695F606" w14:textId="77777777" w:rsidTr="00B21711">
        <w:trPr>
          <w:jc w:val="center"/>
        </w:trPr>
        <w:tc>
          <w:tcPr>
            <w:tcW w:w="983" w:type="dxa"/>
            <w:shd w:val="clear" w:color="auto" w:fill="auto"/>
            <w:vAlign w:val="center"/>
          </w:tcPr>
          <w:p w14:paraId="4FD0377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1EDDA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CE74F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E6DA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36AE96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8A07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555C5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8838CFA" w14:textId="77777777" w:rsidTr="00B21711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14:paraId="220C2C7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48133E87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552A4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E8530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AF3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A1DDC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6A3E4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7B9B1DB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</w:tcPr>
          <w:p w14:paraId="79C41C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3881CDE" w14:textId="6EEB8A4B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7C8742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1CA74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6492D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053F2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7F973A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1DF4EBC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9E917B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3FBC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  <w:shd w:val="clear" w:color="auto" w:fill="auto"/>
          </w:tcPr>
          <w:p w14:paraId="4E35C94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076BA5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5D7CC3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2C2125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A45F63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>Specificare con un X:</w:t>
            </w:r>
          </w:p>
          <w:p w14:paraId="39042DD8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14:paraId="705F8D5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1CBDFC3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Problem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solving</w:t>
            </w:r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3F820AC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7AE40F44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A2A8C88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6D5DF560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489B5803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0A8C59E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45620BEC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14:paraId="5D703320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34663D0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513FE65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14:paraId="1B73BB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15B1D99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EDC696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C445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  <w:shd w:val="clear" w:color="auto" w:fill="auto"/>
          </w:tcPr>
          <w:p w14:paraId="7CAAF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512D42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6284A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48817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1402BCE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14:paraId="481568D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14:paraId="7864F8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548BBCD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Tablet</w:t>
            </w:r>
          </w:p>
          <w:p w14:paraId="0FD7987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5CFFB37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5895A21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7F784AD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44DBBE9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3D2BB8B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6254F45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F8B68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4226C0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ED5460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6EC4FD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2BEAD2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05EC7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164E55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14:paraId="69C2B26D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05EFA4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B5864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CED736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3C717B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A0AC5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6FFC80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DA90F7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55E1106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D43DE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FCB45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44627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75B9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958B6F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B6FE61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ED9E6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7925E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AF4B4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E6FBF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6D9E948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04BFCD2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D2F017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F578B4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C869E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37C46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BAFB8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5D50FB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0D72CE5" w14:textId="77777777" w:rsidR="00A41521" w:rsidRPr="005F4643" w:rsidRDefault="00A41521" w:rsidP="00A41521">
      <w:pPr>
        <w:rPr>
          <w:rFonts w:cs="Calibri"/>
          <w:sz w:val="20"/>
          <w:szCs w:val="20"/>
        </w:rPr>
      </w:pPr>
    </w:p>
    <w:p w14:paraId="09E240CF" w14:textId="77777777" w:rsidR="00A41521" w:rsidRPr="005F4643" w:rsidRDefault="00A41521" w:rsidP="00A41521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133"/>
        <w:gridCol w:w="3133"/>
        <w:gridCol w:w="2815"/>
      </w:tblGrid>
      <w:tr w:rsidR="00A41521" w:rsidRPr="005F4643" w14:paraId="04CF446B" w14:textId="77777777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14:paraId="47DD032A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41521" w:rsidRPr="005F4643" w14:paraId="17ADF6EB" w14:textId="77777777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14:paraId="1E806E67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0181B5E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7DEB698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14:paraId="360FD011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2F9B6A56" w14:textId="77777777" w:rsidTr="00B21711">
        <w:trPr>
          <w:jc w:val="center"/>
        </w:trPr>
        <w:tc>
          <w:tcPr>
            <w:tcW w:w="1692" w:type="dxa"/>
            <w:vMerge w:val="restart"/>
            <w:shd w:val="clear" w:color="auto" w:fill="auto"/>
          </w:tcPr>
          <w:p w14:paraId="07E6479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14:paraId="2854A0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1A5EC1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5FDC6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96C9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C050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24DCB2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4A28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47A6B59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</w:tcPr>
          <w:p w14:paraId="784B2A8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6AC3DB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8C93F5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8F07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9209E9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371952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772A6E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E795F50" w14:textId="77777777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775175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0D2E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EC0088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8130DB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01D8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E181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11261E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2FD018C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14A780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EB50A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E82D6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C5ED08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7227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26EBB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1D2080E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375D60B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3F31081D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7111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60B3F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80A3D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A1AF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E18CE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62E70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F8393CF" w14:textId="77777777" w:rsidTr="00B21711">
        <w:trPr>
          <w:jc w:val="center"/>
        </w:trPr>
        <w:tc>
          <w:tcPr>
            <w:tcW w:w="1692" w:type="dxa"/>
            <w:vMerge w:val="restart"/>
            <w:shd w:val="clear" w:color="auto" w:fill="auto"/>
            <w:vAlign w:val="center"/>
          </w:tcPr>
          <w:p w14:paraId="6AA14B9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8DEF4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C5B33C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1DE461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733B0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4FF72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36E80E9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FC43F20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75CA62C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3D8DB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472A2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CD801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5BE2A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7211C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221A50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26C642E" w14:textId="77777777" w:rsidTr="00B21711">
        <w:trPr>
          <w:jc w:val="center"/>
        </w:trPr>
        <w:tc>
          <w:tcPr>
            <w:tcW w:w="1692" w:type="dxa"/>
            <w:tcBorders>
              <w:bottom w:val="nil"/>
            </w:tcBorders>
            <w:shd w:val="clear" w:color="auto" w:fill="auto"/>
          </w:tcPr>
          <w:p w14:paraId="56B6A31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14:paraId="379A812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D59243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CFE9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44E1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B8225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6AED088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A08C382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34C036A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2BD70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AE4A8A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127776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1C3E4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8DE2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E34C8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108E1CB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2D411F67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65E8F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4BBC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3826D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B5F23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1A11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3B204BC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CB1F49" w14:textId="77777777"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77BF4A3" w14:textId="77777777"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14:paraId="5856DDC7" w14:textId="77777777"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CF4F4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49B05" w14:textId="77777777" w:rsidR="0053673A" w:rsidRDefault="0053673A" w:rsidP="001D4A59">
      <w:pPr>
        <w:spacing w:after="0" w:line="240" w:lineRule="auto"/>
      </w:pPr>
      <w:r>
        <w:separator/>
      </w:r>
    </w:p>
  </w:endnote>
  <w:endnote w:type="continuationSeparator" w:id="0">
    <w:p w14:paraId="46F15962" w14:textId="77777777" w:rsidR="0053673A" w:rsidRDefault="0053673A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02998" w14:textId="77777777" w:rsidR="0053673A" w:rsidRDefault="0053673A" w:rsidP="001D4A59">
      <w:pPr>
        <w:spacing w:after="0" w:line="240" w:lineRule="auto"/>
      </w:pPr>
      <w:r>
        <w:separator/>
      </w:r>
    </w:p>
  </w:footnote>
  <w:footnote w:type="continuationSeparator" w:id="0">
    <w:p w14:paraId="7E737AC7" w14:textId="77777777" w:rsidR="0053673A" w:rsidRDefault="0053673A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6582F"/>
    <w:rsid w:val="000A08A7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D4A59"/>
    <w:rsid w:val="001E083B"/>
    <w:rsid w:val="001E748A"/>
    <w:rsid w:val="00214407"/>
    <w:rsid w:val="00217373"/>
    <w:rsid w:val="002D2181"/>
    <w:rsid w:val="002E01AE"/>
    <w:rsid w:val="0031587F"/>
    <w:rsid w:val="00322594"/>
    <w:rsid w:val="003708AE"/>
    <w:rsid w:val="00391866"/>
    <w:rsid w:val="00393978"/>
    <w:rsid w:val="00397C8B"/>
    <w:rsid w:val="003F161B"/>
    <w:rsid w:val="00403D0C"/>
    <w:rsid w:val="004F2688"/>
    <w:rsid w:val="00500953"/>
    <w:rsid w:val="00505A5E"/>
    <w:rsid w:val="00511BB3"/>
    <w:rsid w:val="0053673A"/>
    <w:rsid w:val="005E191F"/>
    <w:rsid w:val="005E3343"/>
    <w:rsid w:val="005E3FE3"/>
    <w:rsid w:val="006249BA"/>
    <w:rsid w:val="006815B2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8077F5"/>
    <w:rsid w:val="008127DF"/>
    <w:rsid w:val="00826C0B"/>
    <w:rsid w:val="00835E42"/>
    <w:rsid w:val="008416F7"/>
    <w:rsid w:val="00857E42"/>
    <w:rsid w:val="008678ED"/>
    <w:rsid w:val="008763A5"/>
    <w:rsid w:val="008A58CB"/>
    <w:rsid w:val="008B206D"/>
    <w:rsid w:val="008C057E"/>
    <w:rsid w:val="008E2C31"/>
    <w:rsid w:val="008F0DE3"/>
    <w:rsid w:val="00911E19"/>
    <w:rsid w:val="00935D01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D5C2A"/>
    <w:rsid w:val="00AF7E2D"/>
    <w:rsid w:val="00B21711"/>
    <w:rsid w:val="00B21BC0"/>
    <w:rsid w:val="00B456E5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38A7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D2499386-A8F5-4FC8-9B8F-42C73011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892330-B912-46B3-A283-9783F3E9D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89782F-0193-4CFF-B444-E3BDD7F4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11121D-3D9A-4846-916F-0DD788B14478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F:\Ispettore USR\Anni di pova 202122\Griglia osservazione docenti.dot</Template>
  <TotalTime>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cp:lastModifiedBy>Chiara Casucci</cp:lastModifiedBy>
  <cp:revision>2</cp:revision>
  <cp:lastPrinted>2024-03-04T16:58:00Z</cp:lastPrinted>
  <dcterms:created xsi:type="dcterms:W3CDTF">2026-02-05T14:59:00Z</dcterms:created>
  <dcterms:modified xsi:type="dcterms:W3CDTF">2026-02-05T14:59:00Z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